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42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29"/>
        <w:gridCol w:w="3897"/>
      </w:tblGrid>
      <w:tr w:rsidR="000B20D8" w:rsidRPr="00E3466A" w14:paraId="30BB40F9" w14:textId="77777777" w:rsidTr="00920BF2">
        <w:trPr>
          <w:trHeight w:hRule="exact" w:val="1701"/>
        </w:trPr>
        <w:tc>
          <w:tcPr>
            <w:tcW w:w="5529" w:type="dxa"/>
          </w:tcPr>
          <w:p w14:paraId="58442A46" w14:textId="56344F47" w:rsidR="000B20D8" w:rsidRDefault="00B94F36" w:rsidP="00E6168A">
            <w:pPr>
              <w:rPr>
                <w:noProof/>
              </w:rPr>
            </w:pPr>
            <w:r w:rsidRPr="00E3466A">
              <w:t xml:space="preserve">Katrineholm </w:t>
            </w:r>
            <w:r w:rsidR="00E45735" w:rsidRPr="00E3466A">
              <w:fldChar w:fldCharType="begin"/>
            </w:r>
            <w:r w:rsidR="00E45735" w:rsidRPr="00E3466A">
              <w:instrText xml:space="preserve"> CREATEDATE \@ "d MMMM yyyy" </w:instrText>
            </w:r>
            <w:r w:rsidR="00E45735" w:rsidRPr="00E3466A">
              <w:fldChar w:fldCharType="separate"/>
            </w:r>
            <w:r w:rsidR="00056E13">
              <w:rPr>
                <w:noProof/>
              </w:rPr>
              <w:t>2</w:t>
            </w:r>
            <w:r w:rsidR="00A073D4">
              <w:rPr>
                <w:noProof/>
              </w:rPr>
              <w:t>4</w:t>
            </w:r>
            <w:r w:rsidR="00E3466A" w:rsidRPr="00E3466A">
              <w:rPr>
                <w:noProof/>
              </w:rPr>
              <w:t xml:space="preserve"> februari 2025</w:t>
            </w:r>
            <w:r w:rsidR="00E45735" w:rsidRPr="00E3466A">
              <w:rPr>
                <w:noProof/>
              </w:rPr>
              <w:fldChar w:fldCharType="end"/>
            </w:r>
          </w:p>
          <w:p w14:paraId="458E338F" w14:textId="4A1692AD" w:rsidR="00056E13" w:rsidRPr="00056E13" w:rsidRDefault="00056E13" w:rsidP="00056E13">
            <w:pPr>
              <w:tabs>
                <w:tab w:val="clear" w:pos="5387"/>
                <w:tab w:val="clear" w:pos="7938"/>
                <w:tab w:val="left" w:pos="2933"/>
              </w:tabs>
            </w:pPr>
            <w:r>
              <w:tab/>
            </w:r>
          </w:p>
        </w:tc>
        <w:tc>
          <w:tcPr>
            <w:tcW w:w="3897" w:type="dxa"/>
          </w:tcPr>
          <w:p w14:paraId="7B5CC33F" w14:textId="42CB80CB" w:rsidR="000B20D8" w:rsidRPr="00E3466A" w:rsidRDefault="000B20D8" w:rsidP="00A553BE">
            <w:pPr>
              <w:pStyle w:val="Adress"/>
            </w:pPr>
          </w:p>
        </w:tc>
      </w:tr>
    </w:tbl>
    <w:p w14:paraId="6D8F7D53" w14:textId="77777777" w:rsidR="00E3466A" w:rsidRPr="00E3466A" w:rsidRDefault="00E3466A" w:rsidP="00E3466A">
      <w:pPr>
        <w:pStyle w:val="Ingetavstnd"/>
        <w:rPr>
          <w:rFonts w:ascii="Arial" w:hAnsi="Arial" w:cs="Arial"/>
          <w:b/>
          <w:sz w:val="28"/>
          <w:szCs w:val="28"/>
          <w:lang w:eastAsia="sv-SE"/>
        </w:rPr>
      </w:pPr>
      <w:r w:rsidRPr="00E3466A">
        <w:rPr>
          <w:rFonts w:ascii="Arial" w:hAnsi="Arial" w:cs="Arial"/>
          <w:b/>
          <w:sz w:val="28"/>
          <w:szCs w:val="28"/>
          <w:lang w:eastAsia="sv-SE"/>
        </w:rPr>
        <w:t>Ökad vattenförbrukning i Läppe, ser du något onormalt?</w:t>
      </w:r>
    </w:p>
    <w:p w14:paraId="34C7DCA7" w14:textId="77777777" w:rsidR="00E3466A" w:rsidRPr="00E3466A" w:rsidRDefault="00E3466A" w:rsidP="00E3466A">
      <w:pPr>
        <w:pStyle w:val="Ingetavstnd"/>
        <w:rPr>
          <w:rFonts w:ascii="Arial" w:hAnsi="Arial" w:cs="Arial"/>
          <w:bCs/>
        </w:rPr>
      </w:pPr>
    </w:p>
    <w:p w14:paraId="7268C41D" w14:textId="77777777" w:rsidR="00E3466A" w:rsidRPr="00E3466A" w:rsidRDefault="00E3466A" w:rsidP="00F2678F">
      <w:pPr>
        <w:pStyle w:val="Ingetavstnd"/>
        <w:rPr>
          <w:rFonts w:ascii="Arial" w:hAnsi="Arial" w:cs="Arial"/>
          <w:bCs/>
        </w:rPr>
      </w:pPr>
      <w:r w:rsidRPr="00E3466A">
        <w:rPr>
          <w:rFonts w:ascii="Arial" w:hAnsi="Arial" w:cs="Arial"/>
          <w:bCs/>
        </w:rPr>
        <w:t xml:space="preserve">Just nu har vi onormalt hög vattenförbrukning i Läppe och behöver din hjälp för att hitta en eventuell läcka. </w:t>
      </w:r>
    </w:p>
    <w:p w14:paraId="38387762" w14:textId="77777777" w:rsidR="00E3466A" w:rsidRPr="00E3466A" w:rsidRDefault="00E3466A" w:rsidP="00F2678F">
      <w:pPr>
        <w:pStyle w:val="Ingetavstnd"/>
        <w:rPr>
          <w:rFonts w:ascii="Arial" w:hAnsi="Arial" w:cs="Arial"/>
          <w:bCs/>
        </w:rPr>
      </w:pPr>
    </w:p>
    <w:p w14:paraId="6948C556" w14:textId="2A00D819" w:rsidR="00E3466A" w:rsidRPr="00E3466A" w:rsidRDefault="00E3466A" w:rsidP="00F2678F">
      <w:pPr>
        <w:pStyle w:val="Ingetavstnd"/>
        <w:rPr>
          <w:rFonts w:ascii="Arial" w:hAnsi="Arial" w:cs="Arial"/>
          <w:bCs/>
        </w:rPr>
      </w:pPr>
      <w:r w:rsidRPr="00E3466A">
        <w:rPr>
          <w:rFonts w:ascii="Arial" w:hAnsi="Arial" w:cs="Arial"/>
          <w:bCs/>
        </w:rPr>
        <w:t>En läcka kan märkas genom:</w:t>
      </w:r>
    </w:p>
    <w:p w14:paraId="27C7732C" w14:textId="77777777" w:rsidR="00E3466A" w:rsidRPr="0041523F" w:rsidRDefault="00E3466A" w:rsidP="00F2678F">
      <w:pPr>
        <w:pStyle w:val="Ingetavstnd"/>
        <w:numPr>
          <w:ilvl w:val="0"/>
          <w:numId w:val="1"/>
        </w:numPr>
        <w:rPr>
          <w:rFonts w:ascii="Arial" w:hAnsi="Arial" w:cs="Arial"/>
          <w:bCs/>
        </w:rPr>
      </w:pPr>
      <w:r w:rsidRPr="0041523F">
        <w:rPr>
          <w:rFonts w:ascii="Arial" w:hAnsi="Arial" w:cs="Arial"/>
          <w:bCs/>
        </w:rPr>
        <w:t>Ovanligt hög vattenförbrukning</w:t>
      </w:r>
      <w:r w:rsidRPr="00E3466A">
        <w:rPr>
          <w:rFonts w:ascii="Arial" w:hAnsi="Arial" w:cs="Arial"/>
          <w:bCs/>
        </w:rPr>
        <w:t xml:space="preserve"> i din fastighet.</w:t>
      </w:r>
    </w:p>
    <w:p w14:paraId="299A2D49" w14:textId="77777777" w:rsidR="00E3466A" w:rsidRPr="0041523F" w:rsidRDefault="00E3466A" w:rsidP="00F2678F">
      <w:pPr>
        <w:pStyle w:val="Ingetavstnd"/>
        <w:numPr>
          <w:ilvl w:val="0"/>
          <w:numId w:val="1"/>
        </w:numPr>
        <w:rPr>
          <w:rFonts w:ascii="Arial" w:hAnsi="Arial" w:cs="Arial"/>
          <w:bCs/>
        </w:rPr>
      </w:pPr>
      <w:r w:rsidRPr="0041523F">
        <w:rPr>
          <w:rFonts w:ascii="Arial" w:hAnsi="Arial" w:cs="Arial"/>
          <w:bCs/>
        </w:rPr>
        <w:t>Lågt vattentryck</w:t>
      </w:r>
      <w:r w:rsidRPr="00E3466A">
        <w:rPr>
          <w:rFonts w:ascii="Arial" w:hAnsi="Arial" w:cs="Arial"/>
          <w:bCs/>
        </w:rPr>
        <w:t>.</w:t>
      </w:r>
    </w:p>
    <w:p w14:paraId="1AC81C3E" w14:textId="77777777" w:rsidR="00E3466A" w:rsidRPr="0041523F" w:rsidRDefault="00E3466A" w:rsidP="00F2678F">
      <w:pPr>
        <w:pStyle w:val="Ingetavstnd"/>
        <w:numPr>
          <w:ilvl w:val="0"/>
          <w:numId w:val="1"/>
        </w:numPr>
        <w:rPr>
          <w:rFonts w:ascii="Arial" w:hAnsi="Arial" w:cs="Arial"/>
          <w:bCs/>
        </w:rPr>
      </w:pPr>
      <w:r w:rsidRPr="0041523F">
        <w:rPr>
          <w:rFonts w:ascii="Arial" w:hAnsi="Arial" w:cs="Arial"/>
          <w:bCs/>
        </w:rPr>
        <w:t>Vattensamlingar eller fuktiga områden där det normalt sett är torrt</w:t>
      </w:r>
      <w:r w:rsidRPr="00E3466A">
        <w:rPr>
          <w:rFonts w:ascii="Arial" w:hAnsi="Arial" w:cs="Arial"/>
          <w:bCs/>
        </w:rPr>
        <w:t>.</w:t>
      </w:r>
    </w:p>
    <w:p w14:paraId="09F03E62" w14:textId="77777777" w:rsidR="00E3466A" w:rsidRPr="00E3466A" w:rsidRDefault="00E3466A" w:rsidP="00F2678F">
      <w:pPr>
        <w:pStyle w:val="Ingetavstnd"/>
        <w:numPr>
          <w:ilvl w:val="0"/>
          <w:numId w:val="1"/>
        </w:numPr>
        <w:rPr>
          <w:rFonts w:ascii="Arial" w:hAnsi="Arial" w:cs="Arial"/>
          <w:bCs/>
        </w:rPr>
      </w:pPr>
      <w:r w:rsidRPr="00E3466A">
        <w:rPr>
          <w:rFonts w:ascii="Arial" w:hAnsi="Arial" w:cs="Arial"/>
          <w:bCs/>
        </w:rPr>
        <w:t>L</w:t>
      </w:r>
      <w:r w:rsidRPr="0041523F">
        <w:rPr>
          <w:rFonts w:ascii="Arial" w:hAnsi="Arial" w:cs="Arial"/>
          <w:bCs/>
        </w:rPr>
        <w:t>jud av rinnande vatten när alla kranar är avstängda</w:t>
      </w:r>
      <w:r w:rsidRPr="00E3466A">
        <w:rPr>
          <w:rFonts w:ascii="Arial" w:hAnsi="Arial" w:cs="Arial"/>
          <w:bCs/>
        </w:rPr>
        <w:t>.</w:t>
      </w:r>
    </w:p>
    <w:p w14:paraId="6095F07E" w14:textId="77777777" w:rsidR="00E3466A" w:rsidRPr="00E3466A" w:rsidRDefault="00E3466A" w:rsidP="00F2678F">
      <w:pPr>
        <w:pStyle w:val="Ingetavstnd"/>
        <w:numPr>
          <w:ilvl w:val="0"/>
          <w:numId w:val="1"/>
        </w:numPr>
        <w:rPr>
          <w:rFonts w:ascii="Arial" w:hAnsi="Arial" w:cs="Arial"/>
          <w:bCs/>
        </w:rPr>
      </w:pPr>
      <w:r w:rsidRPr="00E3466A">
        <w:rPr>
          <w:rFonts w:ascii="Arial" w:hAnsi="Arial" w:cs="Arial"/>
          <w:bCs/>
        </w:rPr>
        <w:t>Din vattenmätare snurrar även om alla kranar i fastigheten är avstängda.</w:t>
      </w:r>
    </w:p>
    <w:p w14:paraId="73380922" w14:textId="1A4AA572" w:rsidR="00E3466A" w:rsidRPr="0041523F" w:rsidRDefault="00E3466A" w:rsidP="00F2678F">
      <w:pPr>
        <w:pStyle w:val="Ingetavstnd"/>
        <w:ind w:left="720"/>
        <w:rPr>
          <w:rFonts w:ascii="Arial" w:hAnsi="Arial" w:cs="Arial"/>
          <w:bCs/>
        </w:rPr>
      </w:pPr>
    </w:p>
    <w:p w14:paraId="4E39576F" w14:textId="3E7FCB4A" w:rsidR="00E3466A" w:rsidRPr="0041523F" w:rsidRDefault="00E3466A" w:rsidP="00F2678F">
      <w:pPr>
        <w:pStyle w:val="Ingetavstnd"/>
        <w:rPr>
          <w:rFonts w:ascii="Arial" w:hAnsi="Arial" w:cs="Arial"/>
          <w:bCs/>
        </w:rPr>
      </w:pPr>
      <w:r w:rsidRPr="00E3466A">
        <w:rPr>
          <w:rFonts w:ascii="Arial" w:hAnsi="Arial" w:cs="Arial"/>
          <w:bCs/>
        </w:rPr>
        <w:t xml:space="preserve">Om du ser något som du misstänker kan vara en läcka, kontakta oss gärna </w:t>
      </w:r>
      <w:r w:rsidR="00F2678F">
        <w:rPr>
          <w:rFonts w:ascii="Arial" w:hAnsi="Arial" w:cs="Arial"/>
          <w:bCs/>
        </w:rPr>
        <w:t>v</w:t>
      </w:r>
      <w:r w:rsidRPr="00E3466A">
        <w:rPr>
          <w:rFonts w:ascii="Arial" w:hAnsi="Arial" w:cs="Arial"/>
          <w:bCs/>
        </w:rPr>
        <w:t>ia </w:t>
      </w:r>
      <w:hyperlink r:id="rId11" w:tgtFrame="_blank" w:history="1">
        <w:r w:rsidRPr="00E3466A">
          <w:rPr>
            <w:rStyle w:val="Hyperlnk"/>
            <w:rFonts w:ascii="Arial" w:hAnsi="Arial" w:cs="Arial"/>
            <w:bCs/>
          </w:rPr>
          <w:t>kundservice@sormlandvatten.se</w:t>
        </w:r>
      </w:hyperlink>
      <w:r w:rsidRPr="00E3466A">
        <w:rPr>
          <w:rFonts w:ascii="Arial" w:hAnsi="Arial" w:cs="Arial"/>
          <w:bCs/>
        </w:rPr>
        <w:t xml:space="preserve">, chatten på hemsidan, eller telefon till </w:t>
      </w:r>
      <w:r w:rsidRPr="00E3466A">
        <w:rPr>
          <w:rFonts w:ascii="Arial" w:hAnsi="Arial" w:cs="Arial"/>
          <w:bCs/>
        </w:rPr>
        <w:br/>
        <w:t xml:space="preserve">kundservice. </w:t>
      </w:r>
    </w:p>
    <w:p w14:paraId="08DC17FE" w14:textId="77777777" w:rsidR="00E3466A" w:rsidRPr="00E3466A" w:rsidRDefault="00E3466A" w:rsidP="00F2678F">
      <w:pPr>
        <w:ind w:right="0"/>
      </w:pPr>
    </w:p>
    <w:p w14:paraId="7E911681" w14:textId="77777777" w:rsidR="00E3466A" w:rsidRPr="00E3466A" w:rsidRDefault="00E3466A" w:rsidP="00F2678F">
      <w:pPr>
        <w:pStyle w:val="Ingetavstnd"/>
        <w:rPr>
          <w:rFonts w:ascii="Arial" w:hAnsi="Arial" w:cs="Arial"/>
          <w:bCs/>
        </w:rPr>
      </w:pPr>
      <w:r w:rsidRPr="00E3466A">
        <w:rPr>
          <w:rFonts w:ascii="Arial" w:hAnsi="Arial" w:cs="Arial"/>
          <w:bCs/>
        </w:rPr>
        <w:t>Tack för din hjälp och sprid gärna detta meddelande!</w:t>
      </w:r>
    </w:p>
    <w:p w14:paraId="1F194BA6" w14:textId="77777777" w:rsidR="00E3466A" w:rsidRPr="00E3466A" w:rsidRDefault="00E3466A" w:rsidP="00F2678F">
      <w:pPr>
        <w:pStyle w:val="Ingetavstnd"/>
        <w:rPr>
          <w:rFonts w:ascii="Arial" w:hAnsi="Arial" w:cs="Arial"/>
          <w:bCs/>
        </w:rPr>
      </w:pPr>
    </w:p>
    <w:p w14:paraId="69010208" w14:textId="77777777" w:rsidR="00E3466A" w:rsidRDefault="00E3466A" w:rsidP="00E3466A">
      <w:pPr>
        <w:rPr>
          <w:rFonts w:eastAsiaTheme="minorHAnsi" w:cs="Arial"/>
          <w:bCs/>
          <w:lang w:eastAsia="en-US"/>
        </w:rPr>
      </w:pPr>
    </w:p>
    <w:p w14:paraId="37111EDC" w14:textId="71190C7D" w:rsidR="00E3466A" w:rsidRPr="00E3466A" w:rsidRDefault="00E3466A" w:rsidP="00E3466A">
      <w:pPr>
        <w:rPr>
          <w:rFonts w:eastAsiaTheme="minorHAnsi" w:cs="Arial"/>
          <w:bCs/>
          <w:lang w:eastAsia="en-US"/>
        </w:rPr>
      </w:pPr>
      <w:r w:rsidRPr="00E3466A">
        <w:rPr>
          <w:rFonts w:eastAsiaTheme="minorHAnsi" w:cs="Arial"/>
          <w:bCs/>
          <w:lang w:eastAsia="en-US"/>
        </w:rPr>
        <w:t>Med vänlig hälsning</w:t>
      </w:r>
    </w:p>
    <w:p w14:paraId="5D81F0A9" w14:textId="66B7D907" w:rsidR="00E3466A" w:rsidRDefault="00E3466A" w:rsidP="00E3466A">
      <w:pPr>
        <w:tabs>
          <w:tab w:val="clear" w:pos="5387"/>
          <w:tab w:val="clear" w:pos="7938"/>
          <w:tab w:val="left" w:pos="7428"/>
        </w:tabs>
      </w:pPr>
      <w:r>
        <w:tab/>
      </w:r>
    </w:p>
    <w:p w14:paraId="74DA2DB9" w14:textId="77777777" w:rsidR="00E3466A" w:rsidRDefault="00E3466A" w:rsidP="00E3466A"/>
    <w:p w14:paraId="0C2AF4B9" w14:textId="77777777" w:rsidR="00E3466A" w:rsidRDefault="00E3466A" w:rsidP="00E3466A"/>
    <w:p w14:paraId="374D5E01" w14:textId="7168BB2D" w:rsidR="00A553BE" w:rsidRPr="00E3466A" w:rsidRDefault="00E3466A" w:rsidP="004710BC">
      <w:r w:rsidRPr="00E3466A">
        <w:t>Sörmland Vatten</w:t>
      </w:r>
    </w:p>
    <w:sectPr w:rsidR="00A553BE" w:rsidRPr="00E3466A" w:rsidSect="00E3466A">
      <w:headerReference w:type="default" r:id="rId12"/>
      <w:footerReference w:type="default" r:id="rId13"/>
      <w:headerReference w:type="first" r:id="rId14"/>
      <w:footerReference w:type="first" r:id="rId15"/>
      <w:pgSz w:w="11907" w:h="16840" w:code="9"/>
      <w:pgMar w:top="2836" w:right="1418" w:bottom="2410" w:left="1276" w:header="851" w:footer="0" w:gutter="0"/>
      <w:paperSrc w:first="7" w:other="7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5AC5AC" w14:textId="77777777" w:rsidR="00E3466A" w:rsidRDefault="00E3466A">
      <w:r>
        <w:separator/>
      </w:r>
    </w:p>
  </w:endnote>
  <w:endnote w:type="continuationSeparator" w:id="0">
    <w:p w14:paraId="242D3624" w14:textId="77777777" w:rsidR="00E3466A" w:rsidRDefault="00E346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-Condense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6FEF16" w14:textId="77777777" w:rsidR="00EA592D" w:rsidRPr="00EA592D" w:rsidRDefault="00EA592D" w:rsidP="007959A8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119"/>
        <w:tab w:val="left" w:pos="4536"/>
        <w:tab w:val="left" w:pos="6946"/>
        <w:tab w:val="left" w:pos="7655"/>
      </w:tabs>
      <w:ind w:right="-1135"/>
      <w:rPr>
        <w:rFonts w:cs="Arial"/>
        <w:b/>
        <w:sz w:val="16"/>
      </w:rPr>
    </w:pPr>
    <w:r w:rsidRPr="00EA592D">
      <w:rPr>
        <w:rFonts w:cs="Arial"/>
        <w:b/>
        <w:sz w:val="16"/>
      </w:rPr>
      <w:t>Post- och fakturaadress</w:t>
    </w:r>
  </w:p>
  <w:p w14:paraId="1B33E1AE" w14:textId="77777777" w:rsidR="00EA592D" w:rsidRPr="00EA592D" w:rsidRDefault="00EA592D" w:rsidP="007959A8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119"/>
        <w:tab w:val="left" w:pos="4536"/>
        <w:tab w:val="left" w:pos="6946"/>
        <w:tab w:val="left" w:pos="7655"/>
      </w:tabs>
      <w:ind w:right="-1135"/>
      <w:rPr>
        <w:rFonts w:cs="Arial"/>
        <w:sz w:val="16"/>
      </w:rPr>
    </w:pPr>
  </w:p>
  <w:p w14:paraId="30659D04" w14:textId="77777777" w:rsidR="00EA592D" w:rsidRPr="00EA592D" w:rsidRDefault="007959A8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>
      <w:rPr>
        <w:rFonts w:cs="Arial"/>
        <w:sz w:val="16"/>
      </w:rPr>
      <w:t>Sörmland Vatten och Avfall AB</w:t>
    </w:r>
    <w:r>
      <w:rPr>
        <w:rFonts w:cs="Arial"/>
        <w:sz w:val="16"/>
      </w:rPr>
      <w:tab/>
    </w:r>
    <w:proofErr w:type="spellStart"/>
    <w:r w:rsidR="00913CBE" w:rsidRPr="00EA592D">
      <w:rPr>
        <w:rFonts w:cs="Arial"/>
        <w:sz w:val="16"/>
      </w:rPr>
      <w:t>Orgnr</w:t>
    </w:r>
    <w:proofErr w:type="spellEnd"/>
    <w:r w:rsidR="00913CBE">
      <w:rPr>
        <w:rFonts w:cs="Arial"/>
        <w:sz w:val="16"/>
      </w:rPr>
      <w:t>:</w:t>
    </w:r>
    <w:r w:rsidR="00913CBE" w:rsidRPr="00EA592D">
      <w:rPr>
        <w:rFonts w:cs="Arial"/>
        <w:sz w:val="16"/>
      </w:rPr>
      <w:t xml:space="preserve"> </w:t>
    </w:r>
    <w:proofErr w:type="gramStart"/>
    <w:r w:rsidR="00913CBE">
      <w:rPr>
        <w:rFonts w:cs="Arial"/>
        <w:sz w:val="16"/>
      </w:rPr>
      <w:t>556742</w:t>
    </w:r>
    <w:r>
      <w:rPr>
        <w:rFonts w:cs="Arial"/>
        <w:sz w:val="16"/>
      </w:rPr>
      <w:t>-9302</w:t>
    </w:r>
    <w:proofErr w:type="gramEnd"/>
    <w:r>
      <w:rPr>
        <w:rFonts w:cs="Arial"/>
        <w:sz w:val="16"/>
      </w:rPr>
      <w:tab/>
    </w:r>
    <w:r w:rsidR="00EA592D" w:rsidRPr="00EA592D">
      <w:rPr>
        <w:rFonts w:cs="Arial"/>
        <w:sz w:val="16"/>
      </w:rPr>
      <w:t>Telefon</w:t>
    </w:r>
    <w:r w:rsidR="00913CBE">
      <w:rPr>
        <w:rFonts w:cs="Arial"/>
        <w:sz w:val="16"/>
      </w:rPr>
      <w:t xml:space="preserve">: </w:t>
    </w:r>
    <w:r w:rsidR="00EA592D" w:rsidRPr="00EA592D">
      <w:rPr>
        <w:rFonts w:cs="Arial"/>
        <w:sz w:val="16"/>
      </w:rPr>
      <w:t>0150-800 100</w:t>
    </w:r>
  </w:p>
  <w:p w14:paraId="454573E6" w14:textId="4212A25B" w:rsidR="00EA592D" w:rsidRPr="00EA592D" w:rsidRDefault="00EA592D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>Vingåkersvägen 18</w:t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  <w:t>Regnr för moms</w:t>
    </w:r>
    <w:r w:rsidR="00913CBE">
      <w:rPr>
        <w:rFonts w:cs="Arial"/>
        <w:sz w:val="16"/>
      </w:rPr>
      <w:t>:</w:t>
    </w:r>
    <w:r w:rsidRPr="00EA592D">
      <w:rPr>
        <w:rFonts w:cs="Arial"/>
        <w:sz w:val="16"/>
      </w:rPr>
      <w:t xml:space="preserve"> SE556742930201</w:t>
    </w:r>
    <w:r w:rsidRPr="00EA592D">
      <w:rPr>
        <w:rFonts w:cs="Arial"/>
        <w:sz w:val="16"/>
      </w:rPr>
      <w:tab/>
    </w:r>
    <w:r w:rsidR="001B44BE">
      <w:rPr>
        <w:rFonts w:cs="Arial"/>
        <w:sz w:val="16"/>
      </w:rPr>
      <w:t xml:space="preserve">E-post: </w:t>
    </w:r>
    <w:r w:rsidR="001B44BE" w:rsidRPr="00913CBE">
      <w:rPr>
        <w:rFonts w:cs="Arial"/>
        <w:sz w:val="16"/>
      </w:rPr>
      <w:t>kundservice@sormlandvatten.se</w:t>
    </w:r>
    <w:r w:rsidRPr="00EA592D">
      <w:fldChar w:fldCharType="begin"/>
    </w:r>
    <w:r w:rsidRPr="00EA592D">
      <w:instrText xml:space="preserve"> USERADDRESS   \* MERGEFORMAT </w:instrText>
    </w:r>
    <w:r w:rsidRPr="00EA592D">
      <w:fldChar w:fldCharType="end"/>
    </w:r>
  </w:p>
  <w:p w14:paraId="147C2968" w14:textId="77777777" w:rsidR="00913CBE" w:rsidRDefault="00EA592D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>641 51 Katrineholm</w:t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  <w:t>Företaget innehar F-skattebevis</w:t>
    </w:r>
    <w:r w:rsidRPr="00EA592D">
      <w:rPr>
        <w:rFonts w:cs="Arial"/>
        <w:sz w:val="16"/>
      </w:rPr>
      <w:tab/>
    </w:r>
    <w:r w:rsidR="001B44BE">
      <w:rPr>
        <w:rFonts w:cs="Arial"/>
        <w:sz w:val="16"/>
      </w:rPr>
      <w:t xml:space="preserve">Webb: </w:t>
    </w:r>
    <w:r w:rsidR="001B44BE" w:rsidRPr="00EA592D">
      <w:rPr>
        <w:rFonts w:cs="Arial"/>
        <w:sz w:val="16"/>
      </w:rPr>
      <w:t>www.sormlandvatten.se</w:t>
    </w:r>
  </w:p>
  <w:p w14:paraId="7A4D2F01" w14:textId="77777777" w:rsidR="00EA592D" w:rsidRPr="00EA592D" w:rsidRDefault="00913CBE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>
      <w:rPr>
        <w:rFonts w:cs="Arial"/>
        <w:sz w:val="16"/>
      </w:rPr>
      <w:tab/>
    </w:r>
    <w:r>
      <w:rPr>
        <w:rFonts w:cs="Arial"/>
        <w:sz w:val="16"/>
      </w:rPr>
      <w:tab/>
    </w:r>
    <w:r w:rsidRPr="00EA592D">
      <w:rPr>
        <w:rFonts w:cs="Arial"/>
        <w:sz w:val="16"/>
      </w:rPr>
      <w:t>Styrelsens säte: Katrineholm</w:t>
    </w:r>
    <w:r>
      <w:rPr>
        <w:rFonts w:cs="Arial"/>
        <w:sz w:val="16"/>
      </w:rPr>
      <w:tab/>
    </w:r>
  </w:p>
  <w:p w14:paraId="7E112A5A" w14:textId="77777777" w:rsidR="00EA592D" w:rsidRPr="00EA592D" w:rsidRDefault="00EA592D" w:rsidP="00913CBE">
    <w:pPr>
      <w:pBdr>
        <w:top w:val="single" w:sz="4" w:space="5" w:color="auto"/>
      </w:pBdr>
      <w:tabs>
        <w:tab w:val="clear" w:pos="5387"/>
        <w:tab w:val="left" w:pos="1843"/>
        <w:tab w:val="left" w:pos="3402"/>
        <w:tab w:val="left" w:pos="4536"/>
        <w:tab w:val="left" w:pos="7230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</w:p>
  <w:p w14:paraId="7392BB99" w14:textId="77777777" w:rsidR="00F156C4" w:rsidRPr="00EA592D" w:rsidRDefault="00F156C4" w:rsidP="00EA592D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153F9F" w14:textId="77777777" w:rsidR="00F156C4" w:rsidRDefault="00F156C4" w:rsidP="00C740F3">
    <w:pPr>
      <w:pStyle w:val="Sidfot"/>
    </w:pPr>
  </w:p>
  <w:p w14:paraId="4D36A02F" w14:textId="77777777" w:rsidR="00F156C4" w:rsidRDefault="00F156C4" w:rsidP="00C740F3">
    <w:pPr>
      <w:pStyle w:val="Sidfot"/>
    </w:pPr>
  </w:p>
  <w:p w14:paraId="43AC1AB8" w14:textId="77777777" w:rsidR="00F156C4" w:rsidRPr="00E85BA2" w:rsidRDefault="00F156C4" w:rsidP="00C740F3">
    <w:pPr>
      <w:pStyle w:val="Sidfot"/>
    </w:pPr>
  </w:p>
  <w:p w14:paraId="3C89D10C" w14:textId="77777777" w:rsidR="00FD4CA5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>Post</w:t>
    </w:r>
    <w:r w:rsidR="00FD4CA5" w:rsidRPr="00A553BE">
      <w:rPr>
        <w:lang w:val="sv-SE"/>
      </w:rPr>
      <w:t>- och faktura</w:t>
    </w:r>
    <w:r w:rsidRPr="00A553BE">
      <w:rPr>
        <w:lang w:val="sv-SE"/>
      </w:rPr>
      <w:t>adress</w:t>
    </w:r>
  </w:p>
  <w:p w14:paraId="0E2588C9" w14:textId="77777777" w:rsidR="00FD4CA5" w:rsidRPr="00A553BE" w:rsidRDefault="00FD4CA5" w:rsidP="00C740F3">
    <w:pPr>
      <w:pStyle w:val="Sidfot"/>
      <w:rPr>
        <w:lang w:val="sv-SE"/>
      </w:rPr>
    </w:pPr>
  </w:p>
  <w:p w14:paraId="50FD4F2D" w14:textId="77777777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Sörmland Vatten och</w:t>
    </w:r>
    <w:r w:rsidR="00305CBD" w:rsidRPr="00A553BE">
      <w:rPr>
        <w:lang w:val="sv-SE"/>
      </w:rPr>
      <w:t xml:space="preserve"> </w:t>
    </w:r>
    <w:r w:rsidRPr="00A553BE">
      <w:rPr>
        <w:lang w:val="sv-SE"/>
      </w:rPr>
      <w:t>Avfall AB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proofErr w:type="spellStart"/>
    <w:r w:rsidR="00F156C4" w:rsidRPr="00A553BE">
      <w:rPr>
        <w:lang w:val="sv-SE"/>
      </w:rPr>
      <w:t>Orgnr</w:t>
    </w:r>
    <w:proofErr w:type="spellEnd"/>
    <w:r w:rsidR="00F156C4" w:rsidRPr="00A553BE">
      <w:rPr>
        <w:lang w:val="sv-SE"/>
      </w:rPr>
      <w:t xml:space="preserve"> </w:t>
    </w:r>
    <w:proofErr w:type="gramStart"/>
    <w:r w:rsidRPr="00A553BE">
      <w:rPr>
        <w:lang w:val="sv-SE"/>
      </w:rPr>
      <w:t>556742-9302</w:t>
    </w:r>
    <w:proofErr w:type="gramEnd"/>
    <w:r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Telefon</w:t>
    </w:r>
    <w:r w:rsidR="00F156C4" w:rsidRPr="00A553BE">
      <w:rPr>
        <w:lang w:val="sv-SE"/>
      </w:rPr>
      <w:tab/>
      <w:t>0150-</w:t>
    </w:r>
    <w:r w:rsidRPr="00A553BE">
      <w:rPr>
        <w:lang w:val="sv-SE"/>
      </w:rPr>
      <w:t>800 100</w:t>
    </w:r>
  </w:p>
  <w:p w14:paraId="20D3481E" w14:textId="71CACBF5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Vingåkersvägen 18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Regnr för moms SE556</w:t>
    </w:r>
    <w:r w:rsidRPr="00A553BE">
      <w:rPr>
        <w:lang w:val="sv-SE"/>
      </w:rPr>
      <w:t>7429302</w:t>
    </w:r>
    <w:r w:rsidR="00F156C4" w:rsidRPr="00A553BE">
      <w:rPr>
        <w:lang w:val="sv-SE"/>
      </w:rPr>
      <w:t>01</w:t>
    </w:r>
    <w:r w:rsidR="00F156C4" w:rsidRPr="00A553BE">
      <w:rPr>
        <w:lang w:val="sv-SE"/>
      </w:rPr>
      <w:tab/>
      <w:t>Fax</w:t>
    </w:r>
    <w:r w:rsidR="00F156C4" w:rsidRPr="00A553BE">
      <w:rPr>
        <w:lang w:val="sv-SE"/>
      </w:rPr>
      <w:tab/>
    </w:r>
    <w:r w:rsidR="00BF0B44">
      <w:fldChar w:fldCharType="begin"/>
    </w:r>
    <w:r w:rsidR="009D53E5" w:rsidRPr="00A553BE">
      <w:rPr>
        <w:lang w:val="sv-SE"/>
      </w:rPr>
      <w:instrText xml:space="preserve"> USERADDRESS   \* MERGEFORMAT </w:instrText>
    </w:r>
    <w:r w:rsidR="00BF0B44">
      <w:fldChar w:fldCharType="end"/>
    </w:r>
  </w:p>
  <w:p w14:paraId="64826769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 xml:space="preserve">641 </w:t>
    </w:r>
    <w:r w:rsidR="00FD4CA5" w:rsidRPr="00A553BE">
      <w:rPr>
        <w:lang w:val="sv-SE"/>
      </w:rPr>
      <w:t>5</w:t>
    </w:r>
    <w:r w:rsidRPr="00A553BE">
      <w:rPr>
        <w:lang w:val="sv-SE"/>
      </w:rPr>
      <w:t>1 Katrineholm</w:t>
    </w: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>Företaget innehar F-skattebevis</w:t>
    </w:r>
    <w:r w:rsidRPr="00A553BE">
      <w:rPr>
        <w:lang w:val="sv-SE"/>
      </w:rPr>
      <w:tab/>
      <w:t>www.</w:t>
    </w:r>
    <w:r w:rsidR="00FD4CA5" w:rsidRPr="00A553BE">
      <w:rPr>
        <w:lang w:val="sv-SE"/>
      </w:rPr>
      <w:t>sormlandvatten</w:t>
    </w:r>
    <w:r w:rsidRPr="00A553BE">
      <w:rPr>
        <w:lang w:val="sv-SE"/>
      </w:rPr>
      <w:t>.se</w:t>
    </w:r>
  </w:p>
  <w:p w14:paraId="79C6100A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 xml:space="preserve">Styrelsens säte: </w:t>
    </w:r>
    <w:r w:rsidR="00FD4CA5" w:rsidRPr="00A553BE">
      <w:rPr>
        <w:lang w:val="sv-SE"/>
      </w:rPr>
      <w:t>Katrineholm</w:t>
    </w:r>
    <w:r w:rsidRPr="00A553BE">
      <w:rPr>
        <w:lang w:val="sv-SE"/>
      </w:rPr>
      <w:tab/>
    </w:r>
    <w:r w:rsidR="00FD4CA5" w:rsidRPr="00A553BE">
      <w:rPr>
        <w:lang w:val="sv-SE"/>
      </w:rPr>
      <w:t>kundtjanst@sormlandvtten.</w:t>
    </w:r>
    <w:r w:rsidRPr="00A553BE">
      <w:rPr>
        <w:lang w:val="sv-SE"/>
      </w:rPr>
      <w:t>se</w:t>
    </w:r>
  </w:p>
  <w:p w14:paraId="3E625B3A" w14:textId="77777777" w:rsidR="00F156C4" w:rsidRPr="00A553BE" w:rsidRDefault="00F156C4" w:rsidP="00C740F3">
    <w:pPr>
      <w:pStyle w:val="Sidfot"/>
      <w:rPr>
        <w:lang w:val="sv-S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C45AB4" w14:textId="77777777" w:rsidR="00E3466A" w:rsidRDefault="00E3466A">
      <w:r>
        <w:separator/>
      </w:r>
    </w:p>
  </w:footnote>
  <w:footnote w:type="continuationSeparator" w:id="0">
    <w:p w14:paraId="4A93929A" w14:textId="77777777" w:rsidR="00E3466A" w:rsidRDefault="00E346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56CC95" w14:textId="77777777" w:rsidR="00662723" w:rsidRDefault="00753633" w:rsidP="00836DDE">
    <w:pPr>
      <w:pStyle w:val="Sidhuvud"/>
      <w:ind w:left="-851"/>
      <w:jc w:val="both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570037E" wp14:editId="0542C6B4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2494800" cy="363600"/>
          <wp:effectExtent l="0" t="0" r="1270" b="0"/>
          <wp:wrapTight wrapText="bothSides">
            <wp:wrapPolygon edited="0">
              <wp:start x="165" y="0"/>
              <wp:lineTo x="0" y="9063"/>
              <wp:lineTo x="0" y="18126"/>
              <wp:lineTo x="330" y="20392"/>
              <wp:lineTo x="2640" y="20392"/>
              <wp:lineTo x="21446" y="16993"/>
              <wp:lineTo x="21446" y="6797"/>
              <wp:lineTo x="2969" y="0"/>
              <wp:lineTo x="165" y="0"/>
            </wp:wrapPolygon>
          </wp:wrapTight>
          <wp:docPr id="128478509" name="Bildobjekt 12847850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ga-Sörmland-Vatten-frilag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94800" cy="3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36DDE">
      <w:t xml:space="preserve">  </w:t>
    </w:r>
  </w:p>
  <w:p w14:paraId="3AF33849" w14:textId="77777777" w:rsidR="00836DDE" w:rsidRDefault="00836DDE" w:rsidP="00836DDE">
    <w:pPr>
      <w:pStyle w:val="Sidhuvud"/>
      <w:ind w:left="-851"/>
      <w:jc w:val="both"/>
    </w:pPr>
  </w:p>
  <w:p w14:paraId="1FC31F4A" w14:textId="77777777" w:rsidR="00836DDE" w:rsidRDefault="00836DDE" w:rsidP="00836DDE">
    <w:pPr>
      <w:pStyle w:val="Sidhuvud"/>
      <w:ind w:left="-851"/>
      <w:jc w:val="both"/>
    </w:pPr>
  </w:p>
  <w:p w14:paraId="1B941A66" w14:textId="77777777" w:rsidR="00836DDE" w:rsidRDefault="00836DDE" w:rsidP="00836DDE">
    <w:pPr>
      <w:pStyle w:val="Sidhuvud"/>
      <w:ind w:left="851"/>
    </w:pPr>
    <w:r>
      <w:t xml:space="preserve">Sörmland Vatten och </w:t>
    </w:r>
    <w:r w:rsidR="00031FBA">
      <w:t>A</w:t>
    </w:r>
    <w:r>
      <w:t>vfall AB</w:t>
    </w:r>
    <w:r>
      <w:br/>
      <w:t xml:space="preserve">Vingåkersvägen 18, 641 </w:t>
    </w:r>
    <w:r w:rsidR="00422B62">
      <w:t>51</w:t>
    </w:r>
    <w:r>
      <w:t xml:space="preserve"> Katrineholm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7EEA37" w14:textId="77777777" w:rsidR="00F156C4" w:rsidRPr="00715DF3" w:rsidRDefault="00F156C4" w:rsidP="001761AF">
    <w:pPr>
      <w:pStyle w:val="Sidhuvud"/>
      <w:ind w:right="-1135"/>
    </w:pPr>
    <w:r w:rsidRPr="00715DF3">
      <w:tab/>
      <w:t>Datum</w:t>
    </w:r>
    <w:r w:rsidRPr="00715DF3">
      <w:tab/>
      <w:t>Beteckning</w:t>
    </w:r>
    <w:r w:rsidRPr="00715DF3">
      <w:tab/>
      <w:t>Sida</w:t>
    </w:r>
  </w:p>
  <w:p w14:paraId="39EC26EF" w14:textId="3EBB5F76" w:rsidR="00F156C4" w:rsidRPr="009062B6" w:rsidRDefault="00F156C4" w:rsidP="001761AF">
    <w:pPr>
      <w:pStyle w:val="Adress"/>
      <w:ind w:right="-1135"/>
    </w:pPr>
    <w:r w:rsidRPr="009062B6">
      <w:tab/>
    </w:r>
    <w:r w:rsidR="00E45735">
      <w:fldChar w:fldCharType="begin"/>
    </w:r>
    <w:r w:rsidR="00E45735">
      <w:instrText xml:space="preserve"> TIME \@ "yyyy-MM-dd" </w:instrText>
    </w:r>
    <w:r w:rsidR="00E45735">
      <w:fldChar w:fldCharType="separate"/>
    </w:r>
    <w:r w:rsidR="00290529">
      <w:rPr>
        <w:noProof/>
      </w:rPr>
      <w:t>2025-02-24</w:t>
    </w:r>
    <w:r w:rsidR="00E45735">
      <w:rPr>
        <w:noProof/>
      </w:rPr>
      <w:fldChar w:fldCharType="end"/>
    </w:r>
    <w:r>
      <w:tab/>
    </w:r>
    <w:r>
      <w:tab/>
    </w:r>
    <w:r w:rsidR="00BF0B44" w:rsidRPr="009062B6">
      <w:fldChar w:fldCharType="begin"/>
    </w:r>
    <w:r w:rsidRPr="009062B6">
      <w:instrText xml:space="preserve">  </w:instrText>
    </w:r>
    <w:r w:rsidR="00BF0B44" w:rsidRPr="009062B6">
      <w:fldChar w:fldCharType="end"/>
    </w:r>
    <w:r w:rsidR="00E45735">
      <w:fldChar w:fldCharType="begin"/>
    </w:r>
    <w:r w:rsidR="00E45735">
      <w:instrText xml:space="preserve"> PAGE  \* LOWER </w:instrText>
    </w:r>
    <w:r w:rsidR="00E45735">
      <w:fldChar w:fldCharType="separate"/>
    </w:r>
    <w:r w:rsidR="00C8701D">
      <w:rPr>
        <w:noProof/>
      </w:rPr>
      <w:t>1</w:t>
    </w:r>
    <w:r w:rsidR="00E45735">
      <w:rPr>
        <w:noProof/>
      </w:rPr>
      <w:fldChar w:fldCharType="end"/>
    </w:r>
    <w:r w:rsidRPr="009062B6">
      <w:t>(</w:t>
    </w:r>
    <w:r w:rsidR="007959A8">
      <w:fldChar w:fldCharType="begin"/>
    </w:r>
    <w:r w:rsidR="007959A8">
      <w:instrText xml:space="preserve"> NUMPAGES  \* LOWER </w:instrText>
    </w:r>
    <w:r w:rsidR="007959A8">
      <w:fldChar w:fldCharType="separate"/>
    </w:r>
    <w:r w:rsidR="007959A8">
      <w:rPr>
        <w:noProof/>
      </w:rPr>
      <w:t>1</w:t>
    </w:r>
    <w:r w:rsidR="007959A8">
      <w:rPr>
        <w:noProof/>
      </w:rPr>
      <w:fldChar w:fldCharType="end"/>
    </w:r>
    <w:r w:rsidRPr="009062B6"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E67EEF"/>
    <w:multiLevelType w:val="multilevel"/>
    <w:tmpl w:val="B34A9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134432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autoHyphenation/>
  <w:hyphenationZone w:val="425"/>
  <w:doNotHyphenateCaps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66A"/>
    <w:rsid w:val="0002699C"/>
    <w:rsid w:val="00026E12"/>
    <w:rsid w:val="00031FBA"/>
    <w:rsid w:val="00056E13"/>
    <w:rsid w:val="000840E8"/>
    <w:rsid w:val="000B20D8"/>
    <w:rsid w:val="000B5C7F"/>
    <w:rsid w:val="001761AF"/>
    <w:rsid w:val="00180236"/>
    <w:rsid w:val="001927EA"/>
    <w:rsid w:val="001B2156"/>
    <w:rsid w:val="001B44BE"/>
    <w:rsid w:val="001C3151"/>
    <w:rsid w:val="0022066A"/>
    <w:rsid w:val="00224A12"/>
    <w:rsid w:val="0024591B"/>
    <w:rsid w:val="00246216"/>
    <w:rsid w:val="00262A89"/>
    <w:rsid w:val="00280D2C"/>
    <w:rsid w:val="00290529"/>
    <w:rsid w:val="002C343F"/>
    <w:rsid w:val="002C6A6A"/>
    <w:rsid w:val="002F6EBD"/>
    <w:rsid w:val="00305CBD"/>
    <w:rsid w:val="00337729"/>
    <w:rsid w:val="00384353"/>
    <w:rsid w:val="00387932"/>
    <w:rsid w:val="003B0B44"/>
    <w:rsid w:val="003D3CDE"/>
    <w:rsid w:val="003D43E6"/>
    <w:rsid w:val="003E3584"/>
    <w:rsid w:val="004160A6"/>
    <w:rsid w:val="00422B62"/>
    <w:rsid w:val="00424DA6"/>
    <w:rsid w:val="004378A0"/>
    <w:rsid w:val="00466259"/>
    <w:rsid w:val="004710BC"/>
    <w:rsid w:val="00475BD4"/>
    <w:rsid w:val="004839A8"/>
    <w:rsid w:val="00495E08"/>
    <w:rsid w:val="004A4745"/>
    <w:rsid w:val="004E10A6"/>
    <w:rsid w:val="004E6647"/>
    <w:rsid w:val="004F69BB"/>
    <w:rsid w:val="00531E63"/>
    <w:rsid w:val="005443D5"/>
    <w:rsid w:val="0055779F"/>
    <w:rsid w:val="00557C59"/>
    <w:rsid w:val="00575FF7"/>
    <w:rsid w:val="00590246"/>
    <w:rsid w:val="0059366A"/>
    <w:rsid w:val="005B54FC"/>
    <w:rsid w:val="00616FCE"/>
    <w:rsid w:val="00662723"/>
    <w:rsid w:val="006631CC"/>
    <w:rsid w:val="006731FC"/>
    <w:rsid w:val="0068117F"/>
    <w:rsid w:val="0068435E"/>
    <w:rsid w:val="0069750A"/>
    <w:rsid w:val="006A393A"/>
    <w:rsid w:val="006C06D9"/>
    <w:rsid w:val="006E2E9C"/>
    <w:rsid w:val="006F3E3C"/>
    <w:rsid w:val="00715DF3"/>
    <w:rsid w:val="007265D8"/>
    <w:rsid w:val="00753633"/>
    <w:rsid w:val="00780311"/>
    <w:rsid w:val="007807EC"/>
    <w:rsid w:val="00781537"/>
    <w:rsid w:val="00791D82"/>
    <w:rsid w:val="007959A8"/>
    <w:rsid w:val="007A44A0"/>
    <w:rsid w:val="007A5225"/>
    <w:rsid w:val="007C1BE2"/>
    <w:rsid w:val="00811896"/>
    <w:rsid w:val="00812C7F"/>
    <w:rsid w:val="00813711"/>
    <w:rsid w:val="008141A9"/>
    <w:rsid w:val="00833BC7"/>
    <w:rsid w:val="00836DDE"/>
    <w:rsid w:val="00840101"/>
    <w:rsid w:val="00846D36"/>
    <w:rsid w:val="008471E6"/>
    <w:rsid w:val="0085021D"/>
    <w:rsid w:val="00852C89"/>
    <w:rsid w:val="008664A3"/>
    <w:rsid w:val="008914E5"/>
    <w:rsid w:val="00894E75"/>
    <w:rsid w:val="008B0929"/>
    <w:rsid w:val="008B0A20"/>
    <w:rsid w:val="008E1353"/>
    <w:rsid w:val="00903CC1"/>
    <w:rsid w:val="009062B6"/>
    <w:rsid w:val="00913CBE"/>
    <w:rsid w:val="00920BF2"/>
    <w:rsid w:val="00946C53"/>
    <w:rsid w:val="00957497"/>
    <w:rsid w:val="00980B29"/>
    <w:rsid w:val="009B04ED"/>
    <w:rsid w:val="009C3175"/>
    <w:rsid w:val="009C4664"/>
    <w:rsid w:val="009D53E5"/>
    <w:rsid w:val="009D6152"/>
    <w:rsid w:val="009E5F09"/>
    <w:rsid w:val="009E6F5C"/>
    <w:rsid w:val="00A04EF5"/>
    <w:rsid w:val="00A073D4"/>
    <w:rsid w:val="00A07FF6"/>
    <w:rsid w:val="00A25024"/>
    <w:rsid w:val="00A274C2"/>
    <w:rsid w:val="00A44817"/>
    <w:rsid w:val="00A52474"/>
    <w:rsid w:val="00A553BE"/>
    <w:rsid w:val="00A617E7"/>
    <w:rsid w:val="00AA199C"/>
    <w:rsid w:val="00AE27B2"/>
    <w:rsid w:val="00B01058"/>
    <w:rsid w:val="00B06684"/>
    <w:rsid w:val="00B2552E"/>
    <w:rsid w:val="00B46182"/>
    <w:rsid w:val="00B87226"/>
    <w:rsid w:val="00B94F36"/>
    <w:rsid w:val="00B96B43"/>
    <w:rsid w:val="00BA6E75"/>
    <w:rsid w:val="00BA76E4"/>
    <w:rsid w:val="00BC29CB"/>
    <w:rsid w:val="00BF0B44"/>
    <w:rsid w:val="00C0381B"/>
    <w:rsid w:val="00C202E7"/>
    <w:rsid w:val="00C51EEF"/>
    <w:rsid w:val="00C532E0"/>
    <w:rsid w:val="00C740F3"/>
    <w:rsid w:val="00C8701D"/>
    <w:rsid w:val="00CA6EB3"/>
    <w:rsid w:val="00CB0C12"/>
    <w:rsid w:val="00CB5E10"/>
    <w:rsid w:val="00CC7ED0"/>
    <w:rsid w:val="00CD6A38"/>
    <w:rsid w:val="00CF3A34"/>
    <w:rsid w:val="00D102CD"/>
    <w:rsid w:val="00D20899"/>
    <w:rsid w:val="00D256EB"/>
    <w:rsid w:val="00D30678"/>
    <w:rsid w:val="00D37FA2"/>
    <w:rsid w:val="00D55C52"/>
    <w:rsid w:val="00D57351"/>
    <w:rsid w:val="00D61784"/>
    <w:rsid w:val="00D92765"/>
    <w:rsid w:val="00D976AF"/>
    <w:rsid w:val="00D97CD3"/>
    <w:rsid w:val="00DB5883"/>
    <w:rsid w:val="00DE5EFF"/>
    <w:rsid w:val="00E05124"/>
    <w:rsid w:val="00E3466A"/>
    <w:rsid w:val="00E45735"/>
    <w:rsid w:val="00E6168A"/>
    <w:rsid w:val="00E8407D"/>
    <w:rsid w:val="00E85BA2"/>
    <w:rsid w:val="00E94B58"/>
    <w:rsid w:val="00EA592D"/>
    <w:rsid w:val="00EF0DF7"/>
    <w:rsid w:val="00F06EA4"/>
    <w:rsid w:val="00F156C4"/>
    <w:rsid w:val="00F2678F"/>
    <w:rsid w:val="00F40051"/>
    <w:rsid w:val="00F67B4F"/>
    <w:rsid w:val="00FA021D"/>
    <w:rsid w:val="00FA1661"/>
    <w:rsid w:val="00FD4CA5"/>
    <w:rsid w:val="00FF2C2C"/>
    <w:rsid w:val="00FF3BAC"/>
    <w:rsid w:val="00FF78EF"/>
    <w:rsid w:val="00FF7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C073094"/>
  <w15:docId w15:val="{AA0DFD50-BE81-402B-81AE-522F47BD8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/>
    <w:lsdException w:name="heading 5" w:uiPriority="9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CDE"/>
    <w:pPr>
      <w:tabs>
        <w:tab w:val="left" w:pos="5387"/>
        <w:tab w:val="left" w:pos="7938"/>
      </w:tabs>
      <w:ind w:right="851"/>
    </w:pPr>
    <w:rPr>
      <w:rFonts w:ascii="Arial" w:hAnsi="Arial"/>
      <w:sz w:val="22"/>
      <w:szCs w:val="22"/>
    </w:rPr>
  </w:style>
  <w:style w:type="paragraph" w:styleId="Rubrik1">
    <w:name w:val="heading 1"/>
    <w:basedOn w:val="Normal"/>
    <w:next w:val="Normal"/>
    <w:qFormat/>
    <w:rsid w:val="00E94B58"/>
    <w:pPr>
      <w:keepNext/>
      <w:spacing w:before="240" w:after="60"/>
      <w:outlineLvl w:val="0"/>
    </w:pPr>
    <w:rPr>
      <w:b/>
      <w:kern w:val="28"/>
      <w:sz w:val="28"/>
      <w:szCs w:val="28"/>
    </w:rPr>
  </w:style>
  <w:style w:type="paragraph" w:styleId="Rubrik2">
    <w:name w:val="heading 2"/>
    <w:basedOn w:val="Normal"/>
    <w:next w:val="Normal"/>
    <w:qFormat/>
    <w:rsid w:val="00D37FA2"/>
    <w:pPr>
      <w:keepNext/>
      <w:spacing w:before="240" w:after="60"/>
      <w:outlineLvl w:val="1"/>
    </w:pPr>
    <w:rPr>
      <w:b/>
      <w:sz w:val="24"/>
      <w:szCs w:val="24"/>
    </w:rPr>
  </w:style>
  <w:style w:type="paragraph" w:styleId="Rubrik3">
    <w:name w:val="heading 3"/>
    <w:basedOn w:val="Normal"/>
    <w:next w:val="Normal"/>
    <w:qFormat/>
    <w:rsid w:val="00D37FA2"/>
    <w:pPr>
      <w:keepNext/>
      <w:spacing w:before="240" w:after="60"/>
      <w:outlineLvl w:val="2"/>
    </w:pPr>
    <w:rPr>
      <w:b/>
    </w:rPr>
  </w:style>
  <w:style w:type="paragraph" w:styleId="Rubrik4">
    <w:name w:val="heading 4"/>
    <w:basedOn w:val="Normal"/>
    <w:next w:val="Normal"/>
    <w:rsid w:val="00BA76E4"/>
    <w:pPr>
      <w:keepNext/>
      <w:spacing w:before="240" w:after="60"/>
      <w:outlineLvl w:val="3"/>
    </w:pPr>
    <w:rPr>
      <w:b/>
    </w:rPr>
  </w:style>
  <w:style w:type="paragraph" w:styleId="Rubrik5">
    <w:name w:val="heading 5"/>
    <w:basedOn w:val="Normal"/>
    <w:next w:val="Normal"/>
    <w:rsid w:val="00BA76E4"/>
    <w:pPr>
      <w:spacing w:before="240" w:after="60"/>
      <w:outlineLvl w:val="4"/>
    </w:pPr>
    <w:rPr>
      <w:i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semiHidden/>
    <w:rsid w:val="004160A6"/>
    <w:rPr>
      <w:color w:val="0000FF"/>
      <w:u w:val="single"/>
    </w:rPr>
  </w:style>
  <w:style w:type="paragraph" w:styleId="Sidhuvud">
    <w:name w:val="header"/>
    <w:basedOn w:val="Normal"/>
    <w:rsid w:val="00662723"/>
    <w:pPr>
      <w:ind w:left="-794" w:right="0"/>
    </w:pPr>
    <w:rPr>
      <w:sz w:val="16"/>
      <w:szCs w:val="16"/>
    </w:rPr>
  </w:style>
  <w:style w:type="paragraph" w:styleId="Sidfot">
    <w:name w:val="footer"/>
    <w:basedOn w:val="Normal"/>
    <w:rsid w:val="00A04EF5"/>
    <w:pPr>
      <w:tabs>
        <w:tab w:val="center" w:pos="4536"/>
        <w:tab w:val="right" w:pos="9072"/>
      </w:tabs>
      <w:ind w:left="-794" w:right="0"/>
    </w:pPr>
    <w:rPr>
      <w:rFonts w:cs="Univers-Condensed"/>
      <w:color w:val="00B2FF"/>
      <w:sz w:val="18"/>
      <w:szCs w:val="18"/>
      <w:lang w:val="de-DE"/>
    </w:rPr>
  </w:style>
  <w:style w:type="paragraph" w:customStyle="1" w:styleId="Adress">
    <w:name w:val="Adress"/>
    <w:basedOn w:val="Normal"/>
    <w:rsid w:val="003D3CDE"/>
    <w:pPr>
      <w:ind w:right="0"/>
    </w:pPr>
  </w:style>
  <w:style w:type="paragraph" w:styleId="Brdtext">
    <w:name w:val="Body Text"/>
    <w:basedOn w:val="Normal"/>
    <w:rsid w:val="003D3CDE"/>
    <w:pPr>
      <w:spacing w:after="240" w:line="260" w:lineRule="exact"/>
    </w:pPr>
  </w:style>
  <w:style w:type="paragraph" w:styleId="Ballongtext">
    <w:name w:val="Balloon Text"/>
    <w:basedOn w:val="Normal"/>
    <w:semiHidden/>
    <w:rsid w:val="004160A6"/>
    <w:rPr>
      <w:rFonts w:ascii="Tahoma" w:hAnsi="Tahoma" w:cs="Tahoma"/>
      <w:sz w:val="16"/>
      <w:szCs w:val="16"/>
    </w:rPr>
  </w:style>
  <w:style w:type="paragraph" w:styleId="Ingetavstnd">
    <w:name w:val="No Spacing"/>
    <w:uiPriority w:val="1"/>
    <w:qFormat/>
    <w:rsid w:val="00E3466A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6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kundservice@sormlandvatten.se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svabs04\common$\Mallar\Brevmall%20med%20returadress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FEEFE8BBAF4144B37A42F70A78CA53" ma:contentTypeVersion="0" ma:contentTypeDescription="Skapa ett nytt dokument." ma:contentTypeScope="" ma:versionID="8807353850866b84f33a18954c89272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88ddc45a2a1ba233d786d3fa5db79e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AB0C4F-931D-4A8D-AD5A-7CC66E267F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ECC8813-0173-431A-AFEC-BF40D56577D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619DE89-13A8-4A7A-B79A-59980A39CA0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025B4A2-B76B-4A08-B255-C597A6B565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Brevmall med returadress</Template>
  <TotalTime>0</TotalTime>
  <Pages>1</Pages>
  <Words>111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Handläggare</vt:lpstr>
    </vt:vector>
  </TitlesOfParts>
  <Company>Tekniska Verken i Linköping AB</Company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Handläggare</dc:title>
  <dc:creator>Helen Sylvefjord</dc:creator>
  <cp:lastModifiedBy>Jenny Wallander</cp:lastModifiedBy>
  <cp:revision>2</cp:revision>
  <cp:lastPrinted>2025-02-14T13:40:00Z</cp:lastPrinted>
  <dcterms:created xsi:type="dcterms:W3CDTF">2025-02-24T13:29:00Z</dcterms:created>
  <dcterms:modified xsi:type="dcterms:W3CDTF">2025-02-24T13:29:00Z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0x010100D5FEEFE8BBAF4144B37A42F70A78CA53</vt:lpwstr>
  </property>
</Properties>
</file>